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62D" w:rsidRPr="0092662D" w:rsidRDefault="008E2E4D" w:rsidP="0092662D">
      <w:pPr>
        <w:rPr>
          <w:rFonts w:ascii="Candara" w:hAnsi="Candara"/>
          <w:iCs/>
          <w:sz w:val="40"/>
          <w:szCs w:val="4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20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386" y="21409"/>
                <wp:lineTo x="21386" y="0"/>
                <wp:lineTo x="0" y="0"/>
              </wp:wrapPolygon>
            </wp:wrapTight>
            <wp:docPr id="26" name="Picture 1" descr="St Edmunds RC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Edmunds RC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2D" w:rsidRPr="0092662D">
        <w:rPr>
          <w:rFonts w:ascii="Candara" w:hAnsi="Candara"/>
          <w:iCs/>
          <w:sz w:val="40"/>
          <w:szCs w:val="40"/>
          <w:lang w:val="en-US"/>
        </w:rPr>
        <w:t>St Edmund’s Catholic Primary School</w:t>
      </w:r>
    </w:p>
    <w:p w:rsidR="0092662D" w:rsidRPr="0092662D" w:rsidRDefault="0092662D" w:rsidP="0092662D">
      <w:pPr>
        <w:jc w:val="center"/>
        <w:rPr>
          <w:rFonts w:ascii="Candara" w:hAnsi="Candara"/>
          <w:lang w:val="en-US"/>
        </w:rPr>
      </w:pPr>
      <w:r w:rsidRPr="0092662D">
        <w:rPr>
          <w:rFonts w:ascii="Candara" w:hAnsi="Candara"/>
          <w:lang w:val="en-US"/>
        </w:rPr>
        <w:t>Diocese of Westminster</w:t>
      </w:r>
    </w:p>
    <w:p w:rsidR="0092662D" w:rsidRPr="0092662D" w:rsidRDefault="00970273" w:rsidP="0092662D">
      <w:pPr>
        <w:jc w:val="center"/>
        <w:rPr>
          <w:rFonts w:ascii="Candara" w:hAnsi="Candara"/>
          <w:sz w:val="24"/>
          <w:lang w:val="en-US"/>
        </w:rPr>
      </w:pPr>
      <w:hyperlink r:id="rId8" w:history="1">
        <w:r w:rsidR="0092662D" w:rsidRPr="0092662D">
          <w:rPr>
            <w:rFonts w:ascii="Candara" w:hAnsi="Candara"/>
            <w:color w:val="0000FF"/>
            <w:u w:val="single"/>
            <w:lang w:val="en-US"/>
          </w:rPr>
          <w:t>www.st-edmunds-school.org</w:t>
        </w:r>
      </w:hyperlink>
    </w:p>
    <w:p w:rsidR="0092662D" w:rsidRPr="0092662D" w:rsidRDefault="0092662D" w:rsidP="0092662D">
      <w:pPr>
        <w:jc w:val="center"/>
        <w:rPr>
          <w:rFonts w:ascii="Candara" w:hAnsi="Candara"/>
          <w:b/>
          <w:szCs w:val="24"/>
        </w:rPr>
      </w:pPr>
      <w:r w:rsidRPr="0092662D">
        <w:rPr>
          <w:rFonts w:ascii="Candara" w:hAnsi="Candara"/>
          <w:b/>
          <w:szCs w:val="24"/>
        </w:rPr>
        <w:t>Follow us on twitter @stedmundsschoo1</w:t>
      </w:r>
    </w:p>
    <w:p w:rsidR="0092662D" w:rsidRPr="0092662D" w:rsidRDefault="0092662D" w:rsidP="0092662D">
      <w:pPr>
        <w:pBdr>
          <w:top w:val="single" w:sz="36" w:space="1" w:color="000080"/>
          <w:left w:val="single" w:sz="6" w:space="0" w:color="auto"/>
          <w:bottom w:val="single" w:sz="6" w:space="1" w:color="auto"/>
          <w:right w:val="single" w:sz="6" w:space="4" w:color="auto"/>
        </w:pBdr>
        <w:shd w:val="clear" w:color="auto" w:fill="000080"/>
        <w:tabs>
          <w:tab w:val="right" w:pos="10480"/>
        </w:tabs>
        <w:spacing w:after="120"/>
        <w:rPr>
          <w:rFonts w:ascii="Candara" w:hAnsi="Candara"/>
          <w:color w:val="FFFFFF"/>
          <w:sz w:val="28"/>
          <w:szCs w:val="28"/>
        </w:rPr>
      </w:pPr>
      <w:r w:rsidRPr="0092662D">
        <w:rPr>
          <w:rFonts w:ascii="Arial Black" w:hAnsi="Arial Black"/>
          <w:color w:val="FFFFFF"/>
        </w:rPr>
        <w:t xml:space="preserve"> </w:t>
      </w:r>
      <w:r w:rsidRPr="0092662D">
        <w:rPr>
          <w:rFonts w:ascii="Candara" w:hAnsi="Candara"/>
          <w:color w:val="FFFFFF"/>
          <w:sz w:val="28"/>
          <w:szCs w:val="28"/>
        </w:rPr>
        <w:t xml:space="preserve">Parents Newsletter                                   </w:t>
      </w:r>
      <w:r w:rsidR="00A85DDE">
        <w:rPr>
          <w:rFonts w:ascii="Candara" w:hAnsi="Candara"/>
          <w:color w:val="FFFFFF"/>
          <w:sz w:val="28"/>
          <w:szCs w:val="28"/>
        </w:rPr>
        <w:t xml:space="preserve">                            </w:t>
      </w:r>
      <w:r w:rsidR="00706BA0">
        <w:rPr>
          <w:rFonts w:ascii="Candara" w:hAnsi="Candara"/>
          <w:color w:val="FFFFFF"/>
          <w:sz w:val="28"/>
          <w:szCs w:val="28"/>
        </w:rPr>
        <w:t>6th</w:t>
      </w:r>
      <w:r w:rsidR="00091D8C">
        <w:rPr>
          <w:rFonts w:ascii="Candara" w:hAnsi="Candara"/>
          <w:color w:val="FFFFFF"/>
          <w:sz w:val="28"/>
          <w:szCs w:val="28"/>
        </w:rPr>
        <w:t xml:space="preserve"> </w:t>
      </w:r>
      <w:r w:rsidR="00706BA0">
        <w:rPr>
          <w:rFonts w:ascii="Candara" w:hAnsi="Candara"/>
          <w:color w:val="FFFFFF"/>
          <w:sz w:val="28"/>
          <w:szCs w:val="28"/>
        </w:rPr>
        <w:t>March</w:t>
      </w:r>
      <w:r w:rsidR="00C068EF">
        <w:rPr>
          <w:rFonts w:ascii="Candara" w:hAnsi="Candara"/>
          <w:color w:val="FFFFFF"/>
          <w:sz w:val="28"/>
          <w:szCs w:val="28"/>
        </w:rPr>
        <w:t xml:space="preserve"> 2020</w:t>
      </w:r>
      <w:r w:rsidR="001C77D8">
        <w:tab/>
      </w:r>
    </w:p>
    <w:p w:rsidR="0092662D" w:rsidRDefault="008E2E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3400321</wp:posOffset>
                </wp:positionH>
                <wp:positionV relativeFrom="paragraph">
                  <wp:posOffset>79072</wp:posOffset>
                </wp:positionV>
                <wp:extent cx="3314700" cy="7493000"/>
                <wp:effectExtent l="0" t="0" r="19050" b="1270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6ED" w:rsidRDefault="008D66ED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World Book Day</w:t>
                            </w:r>
                          </w:p>
                          <w:p w:rsidR="00085827" w:rsidRDefault="00085827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496B28" wp14:editId="6AA09A85">
                                  <wp:extent cx="827006" cy="504967"/>
                                  <wp:effectExtent l="0" t="0" r="0" b="0"/>
                                  <wp:docPr id="10" name="Picture 10" descr="Image result for book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ook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766" cy="520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827" w:rsidRDefault="00085827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D66ED" w:rsidRPr="00085827" w:rsidRDefault="00085827" w:rsidP="00085827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08582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 will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be celebrating this on Friday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085827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March.  Children are encourage</w:t>
                            </w:r>
                            <w:r w:rsidR="0007390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d to come to school dressed as their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favourite character from a book.  </w:t>
                            </w:r>
                          </w:p>
                          <w:p w:rsidR="00085827" w:rsidRDefault="00085827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33F56" w:rsidRDefault="00433F56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 Week</w:t>
                            </w:r>
                          </w:p>
                          <w:p w:rsidR="008B2390" w:rsidRDefault="008B2390" w:rsidP="008B2390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33F56" w:rsidRPr="005A1493" w:rsidRDefault="008A6847" w:rsidP="008B239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This will now be taking place in the Summer Term.  </w:t>
                            </w:r>
                            <w:r w:rsidR="005A149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More details to follow nearer the time.</w:t>
                            </w:r>
                          </w:p>
                          <w:p w:rsidR="008D66ED" w:rsidRDefault="008D66ED" w:rsidP="008D66ED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1493" w:rsidRPr="005A1493" w:rsidRDefault="005A1493" w:rsidP="00563DF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1493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Class Assemblies </w:t>
                            </w:r>
                          </w:p>
                          <w:p w:rsidR="005A1493" w:rsidRDefault="005A1493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568FA3" wp14:editId="4ED03A34">
                                  <wp:extent cx="1436797" cy="525030"/>
                                  <wp:effectExtent l="0" t="0" r="0" b="8890"/>
                                  <wp:docPr id="11" name="Picture 1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834" cy="533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493" w:rsidRDefault="005A1493" w:rsidP="00D515F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Friday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Pr="005A1493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March: Reception</w:t>
                            </w:r>
                          </w:p>
                          <w:p w:rsidR="005A1493" w:rsidRDefault="005A1493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Friday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27</w:t>
                            </w:r>
                            <w:r w:rsidRPr="005A1493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March: Year 3</w:t>
                            </w:r>
                          </w:p>
                          <w:p w:rsidR="008D66ED" w:rsidRDefault="008D66ED" w:rsidP="008D66ED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Pr="00085827" w:rsidRDefault="006A46A0" w:rsidP="0008582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Dates for the diary</w:t>
                            </w:r>
                          </w:p>
                          <w:p w:rsidR="00F06E3A" w:rsidRPr="00AA0A1C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563DF0" w:rsidRPr="006B7022" w:rsidRDefault="00563DF0" w:rsidP="00440C26">
                            <w:pPr>
                              <w:pStyle w:val="BodyText-Professional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2AD2" w:rsidRPr="001C2AD2" w:rsidRDefault="001C2AD2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2AD2" w:rsidRDefault="005A1493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0BF5C5" wp14:editId="78E04594">
                                  <wp:extent cx="873457" cy="639549"/>
                                  <wp:effectExtent l="0" t="0" r="3175" b="8255"/>
                                  <wp:docPr id="9" name="Picture 9" descr="Image result for cartoon calend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artoon calend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13" r="4839" b="14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358" cy="66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493" w:rsidRDefault="005A1493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Monday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16</w:t>
                            </w:r>
                            <w:r w:rsidRPr="005A1493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&amp; Tuesday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17</w:t>
                            </w:r>
                            <w:r w:rsidRPr="005A1493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March: </w:t>
                            </w:r>
                            <w:r w:rsidRPr="008B239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Parent conferences</w:t>
                            </w:r>
                          </w:p>
                          <w:p w:rsidR="008D66ED" w:rsidRDefault="008D66ED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Thursday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19</w:t>
                            </w:r>
                            <w:r w:rsidRPr="008D66ED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March: </w:t>
                            </w:r>
                            <w:r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Danceathon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6A46A0" w:rsidRPr="006A46A0" w:rsidRDefault="006A46A0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Thursday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26</w:t>
                            </w:r>
                            <w:r w:rsidRPr="006A46A0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–Tuesday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31</w:t>
                            </w:r>
                            <w:r w:rsidRPr="006A46A0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March: </w:t>
                            </w:r>
                            <w:r w:rsidRPr="006A46A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book fair visiting</w:t>
                            </w:r>
                          </w:p>
                          <w:p w:rsidR="005A1493" w:rsidRPr="008B2390" w:rsidRDefault="005A1493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Wednesday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</w:t>
                            </w:r>
                            <w:r w:rsidRPr="005A1493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April: </w:t>
                            </w:r>
                            <w:r w:rsidRPr="008B239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Easter Tea Party</w:t>
                            </w:r>
                          </w:p>
                          <w:p w:rsidR="005A1493" w:rsidRDefault="005A1493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Friday</w:t>
                            </w:r>
                            <w:r w:rsidR="00760294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3</w:t>
                            </w:r>
                            <w:r w:rsidRPr="005A1493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April: </w:t>
                            </w:r>
                            <w:r w:rsidR="008B239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Last day of term.  </w:t>
                            </w:r>
                            <w:r w:rsidR="008B2390" w:rsidRPr="008B2390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School will finish at </w:t>
                            </w:r>
                            <w:r w:rsidR="008B2390" w:rsidRPr="008B239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2pm</w:t>
                            </w:r>
                            <w:r w:rsidR="008B2390" w:rsidRPr="008B2390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on this day.</w:t>
                            </w:r>
                            <w:r w:rsidR="008B2390">
                              <w:rPr>
                                <w:rFonts w:ascii="Candara" w:hAnsi="Candara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5A1493" w:rsidRPr="001C2AD2" w:rsidRDefault="005A1493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Pr="009E5066" w:rsidRDefault="009E5066" w:rsidP="009E5066">
                            <w:pPr>
                              <w:pStyle w:val="BodyText-Professional"/>
                              <w:rPr>
                                <w:rFonts w:ascii="Candara" w:hAnsi="Candar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7.75pt;margin-top:6.25pt;width:261pt;height:5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" o:allowincell="f" filled="f" strokecolor="navy">
                <v:textbox>
                  <w:txbxContent>
                    <w:p w:rsidR="008D66ED" w:rsidRDefault="008D66ED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World Book Day</w:t>
                      </w:r>
                    </w:p>
                    <w:p w:rsidR="00085827" w:rsidRDefault="00085827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496B28" wp14:editId="6AA09A85">
                            <wp:extent cx="827006" cy="504967"/>
                            <wp:effectExtent l="0" t="0" r="0" b="0"/>
                            <wp:docPr id="10" name="Picture 10" descr="Image result for book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ook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766" cy="520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827" w:rsidRDefault="00085827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D66ED" w:rsidRPr="00085827" w:rsidRDefault="00085827" w:rsidP="00085827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08582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 will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be celebrating this on Friday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13</w:t>
                      </w:r>
                      <w:r w:rsidRPr="00085827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March.  Children are encourage</w:t>
                      </w:r>
                      <w:r w:rsidR="00073903">
                        <w:rPr>
                          <w:rFonts w:ascii="Candara" w:hAnsi="Candara"/>
                          <w:sz w:val="24"/>
                          <w:szCs w:val="24"/>
                        </w:rPr>
                        <w:t>d to come to school dressed as their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favourite character from a book.  </w:t>
                      </w:r>
                    </w:p>
                    <w:p w:rsidR="00085827" w:rsidRDefault="00085827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433F56" w:rsidRDefault="00433F56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Science Week</w:t>
                      </w:r>
                    </w:p>
                    <w:p w:rsidR="008B2390" w:rsidRDefault="008B2390" w:rsidP="008B2390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33F56" w:rsidRPr="005A1493" w:rsidRDefault="008A6847" w:rsidP="008B239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This will now be taking place in the Summer Term.  </w:t>
                      </w:r>
                      <w:r w:rsidR="005A1493">
                        <w:rPr>
                          <w:rFonts w:ascii="Candara" w:hAnsi="Candara"/>
                          <w:sz w:val="24"/>
                          <w:szCs w:val="24"/>
                        </w:rPr>
                        <w:t>More details to follow nearer the time.</w:t>
                      </w:r>
                    </w:p>
                    <w:p w:rsidR="008D66ED" w:rsidRDefault="008D66ED" w:rsidP="008D66ED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1493" w:rsidRPr="005A1493" w:rsidRDefault="005A1493" w:rsidP="00563DF0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A1493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 xml:space="preserve">Class Assemblies </w:t>
                      </w:r>
                    </w:p>
                    <w:p w:rsidR="005A1493" w:rsidRDefault="005A1493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568FA3" wp14:editId="4ED03A34">
                            <wp:extent cx="1436797" cy="525030"/>
                            <wp:effectExtent l="0" t="0" r="0" b="8890"/>
                            <wp:docPr id="11" name="Picture 1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834" cy="533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493" w:rsidRDefault="005A1493" w:rsidP="00D515F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Friday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20</w:t>
                      </w:r>
                      <w:r w:rsidRPr="005A1493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March: Reception</w:t>
                      </w:r>
                    </w:p>
                    <w:p w:rsidR="005A1493" w:rsidRDefault="005A1493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Friday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27</w:t>
                      </w:r>
                      <w:r w:rsidRPr="005A1493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March: Year 3</w:t>
                      </w:r>
                    </w:p>
                    <w:p w:rsidR="008D66ED" w:rsidRDefault="008D66ED" w:rsidP="008D66ED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Pr="00085827" w:rsidRDefault="006A46A0" w:rsidP="0008582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Dates for the diary</w:t>
                      </w:r>
                    </w:p>
                    <w:p w:rsidR="00F06E3A" w:rsidRPr="00AA0A1C" w:rsidRDefault="00F06E3A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563DF0" w:rsidRPr="006B7022" w:rsidRDefault="00563DF0" w:rsidP="00440C26">
                      <w:pPr>
                        <w:pStyle w:val="BodyText-Professional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1C2AD2" w:rsidRPr="001C2AD2" w:rsidRDefault="001C2AD2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1C2AD2" w:rsidRDefault="005A1493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0BF5C5" wp14:editId="78E04594">
                            <wp:extent cx="873457" cy="639549"/>
                            <wp:effectExtent l="0" t="0" r="3175" b="8255"/>
                            <wp:docPr id="9" name="Picture 9" descr="Image result for cartoon calend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artoon calend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13" r="4839" b="14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3358" cy="66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493" w:rsidRDefault="005A1493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Monday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16</w:t>
                      </w:r>
                      <w:r w:rsidRPr="005A1493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&amp; Tuesday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17</w:t>
                      </w:r>
                      <w:r w:rsidRPr="005A1493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March: </w:t>
                      </w:r>
                      <w:r w:rsidRPr="008B239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Parent conferences</w:t>
                      </w:r>
                    </w:p>
                    <w:p w:rsidR="008D66ED" w:rsidRDefault="008D66ED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Thursday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19</w:t>
                      </w:r>
                      <w:r w:rsidRPr="008D66ED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March: </w:t>
                      </w:r>
                      <w:r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Danceathon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6A46A0" w:rsidRPr="006A46A0" w:rsidRDefault="006A46A0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Thursday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26</w:t>
                      </w:r>
                      <w:r w:rsidRPr="006A46A0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–Tuesday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31</w:t>
                      </w:r>
                      <w:r w:rsidRPr="006A46A0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st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March: </w:t>
                      </w:r>
                      <w:r w:rsidRPr="006A46A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book fair visiting</w:t>
                      </w:r>
                    </w:p>
                    <w:p w:rsidR="005A1493" w:rsidRPr="008B2390" w:rsidRDefault="005A1493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Wednesday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1</w:t>
                      </w:r>
                      <w:r w:rsidRPr="005A1493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st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April: </w:t>
                      </w:r>
                      <w:r w:rsidRPr="008B239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Easter Tea Party</w:t>
                      </w:r>
                    </w:p>
                    <w:p w:rsidR="005A1493" w:rsidRDefault="005A1493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Friday</w:t>
                      </w:r>
                      <w:r w:rsidR="00760294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,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3</w:t>
                      </w:r>
                      <w:r w:rsidRPr="005A1493">
                        <w:rPr>
                          <w:rFonts w:ascii="Candara" w:hAnsi="Candara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April: </w:t>
                      </w:r>
                      <w:r w:rsidR="008B239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Last day of term.  </w:t>
                      </w:r>
                      <w:r w:rsidR="008B2390" w:rsidRPr="008B2390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School will finish at </w:t>
                      </w:r>
                      <w:r w:rsidR="008B2390" w:rsidRPr="008B239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2pm</w:t>
                      </w:r>
                      <w:r w:rsidR="008B2390" w:rsidRPr="008B2390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on this day.</w:t>
                      </w:r>
                      <w:r w:rsidR="008B2390">
                        <w:rPr>
                          <w:rFonts w:ascii="Candara" w:hAnsi="Candara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5A1493" w:rsidRPr="001C2AD2" w:rsidRDefault="005A1493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Pr="009E5066" w:rsidRDefault="009E5066" w:rsidP="009E5066">
                      <w:pPr>
                        <w:pStyle w:val="BodyText-Professional"/>
                        <w:rPr>
                          <w:rFonts w:ascii="Candara" w:hAnsi="Candar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72390</wp:posOffset>
                </wp:positionV>
                <wp:extent cx="3314700" cy="7493000"/>
                <wp:effectExtent l="0" t="0" r="19050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7806" w:rsidRDefault="00E17806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85335" w:rsidRDefault="003D4FF0" w:rsidP="00A8533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4F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Parent conferences</w:t>
                            </w:r>
                          </w:p>
                          <w:p w:rsidR="008B2390" w:rsidRDefault="008B2390" w:rsidP="00A8533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4216B1" wp14:editId="6C6D6DCC">
                                  <wp:extent cx="1013071" cy="657225"/>
                                  <wp:effectExtent l="0" t="0" r="0" b="0"/>
                                  <wp:docPr id="12" name="Picture 12" descr="Image result for parent teacher meeti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rent teacher meeti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953" cy="66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5335" w:rsidRDefault="00A626E1" w:rsidP="00A626E1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These will be taking place on Monday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16</w:t>
                            </w:r>
                            <w:r w:rsidRPr="00A626E1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and Tuesday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17</w:t>
                            </w:r>
                            <w:r w:rsidRPr="00A626E1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March.  You can sign up online for these now.  Please bring your child with you. </w:t>
                            </w:r>
                          </w:p>
                          <w:p w:rsidR="00C62796" w:rsidRDefault="00C62796" w:rsidP="00A626E1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C62796" w:rsidRDefault="008D66ED" w:rsidP="00A626E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Lenten Appeal</w:t>
                            </w:r>
                          </w:p>
                          <w:p w:rsidR="008D66ED" w:rsidRDefault="001E41AC" w:rsidP="00A626E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002719" wp14:editId="071B3620">
                                  <wp:extent cx="771525" cy="670891"/>
                                  <wp:effectExtent l="0" t="0" r="0" b="0"/>
                                  <wp:docPr id="1" name="Picture 1" descr="Image result for prayer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rayer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382" cy="69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796" w:rsidRDefault="008D66ED" w:rsidP="00085827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 children will be taking part in a school Danceathon on Thursday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19</w:t>
                            </w:r>
                            <w:r w:rsidRPr="008D66ED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8582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March.</w:t>
                            </w:r>
                            <w:r w:rsidR="000F37D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All money raised will go towards supporting our two charities this year. We are 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raising money for the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Catholic 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Society and Dogs on the Street, a charity that supports rough sleepers and the homeless community with dogs.</w:t>
                            </w:r>
                            <w:r w:rsidR="00CC3BF5" w:rsidRPr="00CC3BF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3BF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We will be sending sponsorship forms home soon</w:t>
                            </w:r>
                            <w:r w:rsidR="000F37D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D66ED" w:rsidRDefault="008D66ED" w:rsidP="008D66E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62796" w:rsidRDefault="00C62796" w:rsidP="008D66E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2796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Easter Tea Party</w:t>
                            </w:r>
                          </w:p>
                          <w:p w:rsidR="00A85335" w:rsidRDefault="00C62796" w:rsidP="00A85335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EBE2E0" wp14:editId="0F8120A9">
                                  <wp:extent cx="1057275" cy="1134635"/>
                                  <wp:effectExtent l="0" t="0" r="0" b="8890"/>
                                  <wp:docPr id="8" name="Picture 8" descr="Image result for easter tea party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easter tea party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88939" cy="1168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796" w:rsidRPr="00E17806" w:rsidRDefault="00C62796" w:rsidP="00A85335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This will be taking place on Wednesday</w:t>
                            </w:r>
                            <w:r w:rsidR="00760294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C62796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April at 3pm in the hall.  Please come and enjoy some tea and cake</w:t>
                            </w:r>
                            <w:r w:rsidR="008D66E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with us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!  All donations raised will </w:t>
                            </w:r>
                            <w:r w:rsidR="005D042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go towards supporting our two charities this year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E17806" w:rsidRDefault="00E17806" w:rsidP="00F06E3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81E10" w:rsidRPr="00A81E10" w:rsidRDefault="00A81E10" w:rsidP="00997467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.65pt;margin-top:5.7pt;width:261pt;height:5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" o:allowincell="f" filled="f" strokecolor="navy">
                <v:textbox>
                  <w:txbxContent>
                    <w:p w:rsidR="00E17806" w:rsidRDefault="00E17806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A85335" w:rsidRDefault="003D4FF0" w:rsidP="00A85335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4FF0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Parent conferences</w:t>
                      </w:r>
                    </w:p>
                    <w:p w:rsidR="008B2390" w:rsidRDefault="008B2390" w:rsidP="00A85335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4216B1" wp14:editId="6C6D6DCC">
                            <wp:extent cx="1013071" cy="657225"/>
                            <wp:effectExtent l="0" t="0" r="0" b="0"/>
                            <wp:docPr id="12" name="Picture 12" descr="Image result for parent teacher meetin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rent teacher meetin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953" cy="66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5335" w:rsidRDefault="00A626E1" w:rsidP="00A626E1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These will be taking place on Monday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16</w:t>
                      </w:r>
                      <w:r w:rsidRPr="00A626E1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and Tuesday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17</w:t>
                      </w:r>
                      <w:r w:rsidRPr="00A626E1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March.  You can sign up online for these now.  Please bring your child with you. </w:t>
                      </w:r>
                    </w:p>
                    <w:p w:rsidR="00C62796" w:rsidRDefault="00C62796" w:rsidP="00A626E1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C62796" w:rsidRDefault="008D66ED" w:rsidP="00A626E1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Lenten Appeal</w:t>
                      </w:r>
                    </w:p>
                    <w:p w:rsidR="008D66ED" w:rsidRDefault="001E41AC" w:rsidP="00A626E1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002719" wp14:editId="071B3620">
                            <wp:extent cx="771525" cy="670891"/>
                            <wp:effectExtent l="0" t="0" r="0" b="0"/>
                            <wp:docPr id="1" name="Picture 1" descr="Image result for prayer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rayer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382" cy="69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796" w:rsidRDefault="008D66ED" w:rsidP="00085827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 children will be taking part in a school Danceathon on Thursday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19</w:t>
                      </w:r>
                      <w:r w:rsidRPr="008D66ED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8582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March.</w:t>
                      </w:r>
                      <w:r w:rsidR="000F37D3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All money raised will go towards supporting our two charities this year. We are 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raising money for the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Catholic 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Society and Dogs on the Street, a charity that supports rough sleepers and the homeless community with dogs.</w:t>
                      </w:r>
                      <w:r w:rsidR="00CC3BF5" w:rsidRPr="00CC3BF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CC3BF5">
                        <w:rPr>
                          <w:rFonts w:ascii="Candara" w:hAnsi="Candara"/>
                          <w:sz w:val="24"/>
                          <w:szCs w:val="24"/>
                        </w:rPr>
                        <w:t>We will be sending sponsorship forms home soon</w:t>
                      </w:r>
                      <w:r w:rsidR="000F37D3">
                        <w:rPr>
                          <w:rFonts w:ascii="Candara" w:hAnsi="Candara"/>
                          <w:sz w:val="24"/>
                          <w:szCs w:val="24"/>
                        </w:rPr>
                        <w:t>.</w:t>
                      </w:r>
                    </w:p>
                    <w:p w:rsidR="008D66ED" w:rsidRDefault="008D66ED" w:rsidP="008D66ED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C62796" w:rsidRDefault="00C62796" w:rsidP="008D66ED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62796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Easter Tea Party</w:t>
                      </w:r>
                    </w:p>
                    <w:p w:rsidR="00A85335" w:rsidRDefault="00C62796" w:rsidP="00A85335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EBE2E0" wp14:editId="0F8120A9">
                            <wp:extent cx="1057275" cy="1134635"/>
                            <wp:effectExtent l="0" t="0" r="0" b="8890"/>
                            <wp:docPr id="8" name="Picture 8" descr="Image result for easter tea party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easter tea party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88939" cy="1168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796" w:rsidRPr="00E17806" w:rsidRDefault="00C62796" w:rsidP="00A85335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This will be taking place on Wednesday</w:t>
                      </w:r>
                      <w:r w:rsidR="00760294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1</w:t>
                      </w:r>
                      <w:r w:rsidRPr="00C62796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April at 3pm in the hall.  Please come and enjoy some tea and cake</w:t>
                      </w:r>
                      <w:r w:rsidR="008D66E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with us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!  All donations raised will </w:t>
                      </w:r>
                      <w:r w:rsidR="005D042A">
                        <w:rPr>
                          <w:rFonts w:ascii="Candara" w:hAnsi="Candara"/>
                          <w:sz w:val="24"/>
                          <w:szCs w:val="24"/>
                        </w:rPr>
                        <w:t>go towards supporting our two charities this year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E17806" w:rsidRDefault="00E17806" w:rsidP="00F06E3A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A81E10" w:rsidRPr="00A81E10" w:rsidRDefault="00A81E10" w:rsidP="00997467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Pr="00E4606B" w:rsidRDefault="0092662D">
      <w:pPr>
        <w:sectPr w:rsidR="0092662D" w:rsidRPr="00E4606B" w:rsidSect="0092662D">
          <w:footerReference w:type="default" r:id="rId15"/>
          <w:type w:val="nextColumn"/>
          <w:pgSz w:w="12240" w:h="15840" w:code="1"/>
          <w:pgMar w:top="864" w:right="878" w:bottom="864" w:left="878" w:header="720" w:footer="720" w:gutter="0"/>
          <w:pgBorders w:display="notFirstPage">
            <w:top w:val="single" w:sz="36" w:space="1" w:color="000080"/>
            <w:left w:val="single" w:sz="6" w:space="4" w:color="000080"/>
            <w:bottom w:val="single" w:sz="6" w:space="0" w:color="000080"/>
            <w:right w:val="single" w:sz="6" w:space="4" w:color="000080"/>
          </w:pgBorders>
          <w:cols w:space="720"/>
        </w:sectPr>
      </w:pPr>
    </w:p>
    <w:p w:rsidR="00840C9E" w:rsidRDefault="008B2390" w:rsidP="00E4606B">
      <w:r w:rsidRPr="00440C26">
        <w:rPr>
          <w:rFonts w:ascii="Candara" w:hAnsi="Candara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7C39D20" wp14:editId="466F8B2C">
                <wp:simplePos x="0" y="0"/>
                <wp:positionH relativeFrom="margin">
                  <wp:posOffset>290195</wp:posOffset>
                </wp:positionH>
                <wp:positionV relativeFrom="paragraph">
                  <wp:posOffset>0</wp:posOffset>
                </wp:positionV>
                <wp:extent cx="6191250" cy="971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C26" w:rsidRPr="008B2390" w:rsidRDefault="008B2390" w:rsidP="008B2390">
                            <w:pPr>
                              <w:pStyle w:val="Heading3"/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8B2390">
                              <w:rPr>
                                <w:color w:val="FF0000"/>
                                <w:sz w:val="96"/>
                                <w:szCs w:val="96"/>
                                <w:u w:val="single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9D20" id="_x0000_s1028" type="#_x0000_t202" style="position:absolute;margin-left:22.85pt;margin-top:0;width:487.5pt;height:76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gsJQIAAE0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">
                <v:textbox>
                  <w:txbxContent>
                    <w:p w:rsidR="00440C26" w:rsidRPr="008B2390" w:rsidRDefault="008B2390" w:rsidP="008B2390">
                      <w:pPr>
                        <w:pStyle w:val="Heading3"/>
                        <w:jc w:val="center"/>
                        <w:rPr>
                          <w:color w:val="FF0000"/>
                          <w:sz w:val="96"/>
                          <w:szCs w:val="96"/>
                          <w:u w:val="single"/>
                        </w:rPr>
                      </w:pPr>
                      <w:r w:rsidRPr="008B2390">
                        <w:rPr>
                          <w:color w:val="FF0000"/>
                          <w:sz w:val="96"/>
                          <w:szCs w:val="96"/>
                          <w:u w:val="single"/>
                        </w:rPr>
                        <w:t>Year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CE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3AF9D1" wp14:editId="318E90CE">
                <wp:simplePos x="0" y="0"/>
                <wp:positionH relativeFrom="column">
                  <wp:posOffset>1042670</wp:posOffset>
                </wp:positionH>
                <wp:positionV relativeFrom="paragraph">
                  <wp:posOffset>1</wp:posOffset>
                </wp:positionV>
                <wp:extent cx="257175" cy="3429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CE8" w:rsidRPr="00B365AE" w:rsidRDefault="000C2CE8" w:rsidP="000C2CE8">
                            <w:pPr>
                              <w:jc w:val="center"/>
                              <w:rPr>
                                <w:rFonts w:ascii="Candara" w:hAnsi="Candara"/>
                                <w:color w:val="00B050"/>
                                <w:sz w:val="72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1035" id="_x0000_s1029" type="#_x0000_t202" style="position:absolute;margin-left:82.1pt;margin-top:0;width:20.25pt;height:27pt;flip:x y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" stroked="f">
                <v:textbox>
                  <w:txbxContent>
                    <w:p w:rsidR="000C2CE8" w:rsidRPr="00B365AE" w:rsidRDefault="000C2CE8" w:rsidP="000C2CE8">
                      <w:pPr>
                        <w:jc w:val="center"/>
                        <w:rPr>
                          <w:rFonts w:ascii="Candara" w:hAnsi="Candara"/>
                          <w:color w:val="00B050"/>
                          <w:sz w:val="72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0C9E" w:rsidRDefault="00840C9E" w:rsidP="00E4606B"/>
    <w:p w:rsidR="00560E1C" w:rsidRPr="00085827" w:rsidRDefault="00560E1C" w:rsidP="00560E1C">
      <w:pPr>
        <w:jc w:val="center"/>
        <w:rPr>
          <w:rFonts w:ascii="Candara" w:hAnsi="Candara"/>
          <w:sz w:val="24"/>
          <w:szCs w:val="24"/>
        </w:rPr>
      </w:pPr>
      <w:r w:rsidRPr="00085827">
        <w:rPr>
          <w:rFonts w:ascii="Candara" w:hAnsi="Candara"/>
          <w:sz w:val="24"/>
          <w:szCs w:val="24"/>
        </w:rPr>
        <w:t>In Year 3, we have been practising our research and note-taking skills. Our topic this term i</w:t>
      </w:r>
      <w:r w:rsidR="005A25E1" w:rsidRPr="00085827">
        <w:rPr>
          <w:rFonts w:ascii="Candara" w:hAnsi="Candara"/>
          <w:sz w:val="24"/>
          <w:szCs w:val="24"/>
        </w:rPr>
        <w:t>s William Shakespeare so we have been</w:t>
      </w:r>
      <w:r w:rsidRPr="00085827">
        <w:rPr>
          <w:rFonts w:ascii="Candara" w:hAnsi="Candara"/>
          <w:sz w:val="24"/>
          <w:szCs w:val="24"/>
        </w:rPr>
        <w:t xml:space="preserve"> finding out all about him. We </w:t>
      </w:r>
      <w:r w:rsidR="005A25E1" w:rsidRPr="00085827">
        <w:rPr>
          <w:rFonts w:ascii="Candara" w:hAnsi="Candara"/>
          <w:sz w:val="24"/>
          <w:szCs w:val="24"/>
        </w:rPr>
        <w:t xml:space="preserve">have </w:t>
      </w:r>
      <w:r w:rsidRPr="00085827">
        <w:rPr>
          <w:rFonts w:ascii="Candara" w:hAnsi="Candara"/>
          <w:sz w:val="24"/>
          <w:szCs w:val="24"/>
        </w:rPr>
        <w:t xml:space="preserve">each </w:t>
      </w:r>
      <w:r w:rsidR="005A25E1" w:rsidRPr="00085827">
        <w:rPr>
          <w:rFonts w:ascii="Candara" w:hAnsi="Candara"/>
          <w:sz w:val="24"/>
          <w:szCs w:val="24"/>
        </w:rPr>
        <w:t>beco</w:t>
      </w:r>
      <w:r w:rsidRPr="00085827">
        <w:rPr>
          <w:rFonts w:ascii="Candara" w:hAnsi="Candara"/>
          <w:sz w:val="24"/>
          <w:szCs w:val="24"/>
        </w:rPr>
        <w:t>me experts about a c</w:t>
      </w:r>
      <w:r w:rsidR="005A25E1" w:rsidRPr="00085827">
        <w:rPr>
          <w:rFonts w:ascii="Candara" w:hAnsi="Candara"/>
          <w:sz w:val="24"/>
          <w:szCs w:val="24"/>
        </w:rPr>
        <w:t>ertain part of his life and</w:t>
      </w:r>
      <w:r w:rsidRPr="00085827">
        <w:rPr>
          <w:rFonts w:ascii="Candara" w:hAnsi="Candara"/>
          <w:sz w:val="24"/>
          <w:szCs w:val="24"/>
        </w:rPr>
        <w:t xml:space="preserve"> we </w:t>
      </w:r>
      <w:r w:rsidR="005A25E1" w:rsidRPr="00085827">
        <w:rPr>
          <w:rFonts w:ascii="Candara" w:hAnsi="Candara"/>
          <w:sz w:val="24"/>
          <w:szCs w:val="24"/>
        </w:rPr>
        <w:t xml:space="preserve">have </w:t>
      </w:r>
      <w:r w:rsidRPr="00085827">
        <w:rPr>
          <w:rFonts w:ascii="Candara" w:hAnsi="Candara"/>
          <w:sz w:val="24"/>
          <w:szCs w:val="24"/>
        </w:rPr>
        <w:t>shared our new knowledge in groups. This is called a ‘jigsaw’. We are also really enjoying reading an adaptation of Shakespeare’s play</w:t>
      </w:r>
      <w:r w:rsidR="00970273">
        <w:rPr>
          <w:rFonts w:ascii="Candara" w:hAnsi="Candara"/>
          <w:sz w:val="24"/>
          <w:szCs w:val="24"/>
        </w:rPr>
        <w:t>,</w:t>
      </w:r>
      <w:bookmarkStart w:id="0" w:name="_GoBack"/>
      <w:bookmarkEnd w:id="0"/>
      <w:r w:rsidRPr="00085827">
        <w:rPr>
          <w:rFonts w:ascii="Candara" w:hAnsi="Candara"/>
          <w:sz w:val="24"/>
          <w:szCs w:val="24"/>
        </w:rPr>
        <w:t xml:space="preserve"> </w:t>
      </w:r>
      <w:r w:rsidRPr="00085827">
        <w:rPr>
          <w:rFonts w:ascii="Candara" w:hAnsi="Candara"/>
          <w:i/>
          <w:sz w:val="24"/>
          <w:szCs w:val="24"/>
        </w:rPr>
        <w:t>The Tempest</w:t>
      </w:r>
      <w:r w:rsidRPr="00085827">
        <w:rPr>
          <w:rFonts w:ascii="Candara" w:hAnsi="Candara"/>
          <w:sz w:val="24"/>
          <w:szCs w:val="24"/>
        </w:rPr>
        <w:t>.</w:t>
      </w:r>
    </w:p>
    <w:p w:rsidR="00840C9E" w:rsidRPr="00085827" w:rsidRDefault="00840C9E" w:rsidP="00E4606B">
      <w:pPr>
        <w:rPr>
          <w:sz w:val="24"/>
          <w:szCs w:val="24"/>
        </w:rPr>
      </w:pP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F75118" w:rsidP="00E4606B">
      <w:r w:rsidRPr="00560E1C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6970E414" wp14:editId="2AEAB2E0">
            <wp:simplePos x="0" y="0"/>
            <wp:positionH relativeFrom="page">
              <wp:posOffset>145045</wp:posOffset>
            </wp:positionH>
            <wp:positionV relativeFrom="paragraph">
              <wp:posOffset>186056</wp:posOffset>
            </wp:positionV>
            <wp:extent cx="2647666" cy="1978088"/>
            <wp:effectExtent l="334645" t="217805" r="335280" b="220980"/>
            <wp:wrapNone/>
            <wp:docPr id="2" name="Picture 2" descr="T:\Newsletter\Sept 2019 to July 2020\Year 3 27-2-20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Newsletter\Sept 2019 to July 2020\Year 3 27-2-20\IMG_3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4769">
                      <a:off x="0" y="0"/>
                      <a:ext cx="2647666" cy="19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E1C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567F9C9" wp14:editId="00E64939">
            <wp:simplePos x="0" y="0"/>
            <wp:positionH relativeFrom="column">
              <wp:posOffset>1976021</wp:posOffset>
            </wp:positionH>
            <wp:positionV relativeFrom="paragraph">
              <wp:posOffset>33063</wp:posOffset>
            </wp:positionV>
            <wp:extent cx="2820415" cy="2107149"/>
            <wp:effectExtent l="0" t="5397" r="0" b="0"/>
            <wp:wrapNone/>
            <wp:docPr id="4" name="Picture 4" descr="T:\Newsletter\Sept 2019 to July 2020\Year 3 27-2-20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Newsletter\Sept 2019 to July 2020\Year 3 27-2-20\IMG_3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415" cy="21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F75118" w:rsidP="00E4606B">
      <w:r w:rsidRPr="00560E1C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1D93C1D6" wp14:editId="487FF613">
            <wp:simplePos x="0" y="0"/>
            <wp:positionH relativeFrom="page">
              <wp:posOffset>5102527</wp:posOffset>
            </wp:positionH>
            <wp:positionV relativeFrom="paragraph">
              <wp:posOffset>20539</wp:posOffset>
            </wp:positionV>
            <wp:extent cx="2555536" cy="1909258"/>
            <wp:effectExtent l="323215" t="229235" r="320675" b="225425"/>
            <wp:wrapNone/>
            <wp:docPr id="3" name="Picture 3" descr="T:\Newsletter\Sept 2019 to July 2020\Year 3 27-2-20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Newsletter\Sept 2019 to July 2020\Year 3 27-2-20\IMG_3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0291">
                      <a:off x="0" y="0"/>
                      <a:ext cx="2555536" cy="19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150AA0" w:rsidP="00E460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6AA3D5" wp14:editId="0F1BFEBB">
                <wp:simplePos x="0" y="0"/>
                <wp:positionH relativeFrom="margin">
                  <wp:posOffset>2052320</wp:posOffset>
                </wp:positionH>
                <wp:positionV relativeFrom="paragraph">
                  <wp:posOffset>128270</wp:posOffset>
                </wp:positionV>
                <wp:extent cx="57150" cy="571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E3A" w:rsidRPr="00F06E3A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A3D5" id="_x0000_s1030" type="#_x0000_t202" style="position:absolute;margin-left:161.6pt;margin-top:10.1pt;width:4.5pt;height:4.5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">
                <v:textbox>
                  <w:txbxContent>
                    <w:p w:rsidR="00F06E3A" w:rsidRPr="00F06E3A" w:rsidRDefault="00F06E3A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0C26" w:rsidRPr="00AA0A1C" w:rsidRDefault="00440C26" w:rsidP="00440C26">
      <w:pPr>
        <w:jc w:val="center"/>
        <w:rPr>
          <w:rFonts w:ascii="Candara" w:hAnsi="Candara"/>
          <w:sz w:val="24"/>
          <w:szCs w:val="24"/>
        </w:rPr>
      </w:pP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440C26" w:rsidP="00E460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C2131E" wp14:editId="056438EC">
                <wp:simplePos x="0" y="0"/>
                <wp:positionH relativeFrom="margin">
                  <wp:posOffset>-157480</wp:posOffset>
                </wp:positionH>
                <wp:positionV relativeFrom="paragraph">
                  <wp:posOffset>90169</wp:posOffset>
                </wp:positionV>
                <wp:extent cx="152400" cy="66675"/>
                <wp:effectExtent l="0" t="0" r="0" b="9525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40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1CDC" w:rsidRDefault="00FD1CDC" w:rsidP="00440C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FD1CDC" w:rsidRDefault="00FD1CDC" w:rsidP="00FD1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2131E" id="Text Box 30" o:spid="_x0000_s1031" type="#_x0000_t202" style="position:absolute;margin-left:-12.4pt;margin-top:7.1pt;width:12pt;height:5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" stroked="f">
                <v:textbox>
                  <w:txbxContent>
                    <w:p w:rsidR="00FD1CDC" w:rsidRDefault="00FD1CDC" w:rsidP="00440C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FD1CDC" w:rsidRDefault="00FD1CDC" w:rsidP="00FD1CDC"/>
                  </w:txbxContent>
                </v:textbox>
                <w10:wrap anchorx="margin"/>
              </v:shape>
            </w:pict>
          </mc:Fallback>
        </mc:AlternateContent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F75118" w:rsidP="00E4606B">
      <w:r w:rsidRPr="00560E1C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699E162" wp14:editId="18684758">
            <wp:simplePos x="0" y="0"/>
            <wp:positionH relativeFrom="margin">
              <wp:posOffset>3936920</wp:posOffset>
            </wp:positionH>
            <wp:positionV relativeFrom="paragraph">
              <wp:posOffset>68043</wp:posOffset>
            </wp:positionV>
            <wp:extent cx="2933700" cy="2191786"/>
            <wp:effectExtent l="390207" t="257493" r="390208" b="256857"/>
            <wp:wrapNone/>
            <wp:docPr id="7" name="Picture 7" descr="T:\Newsletter\Sept 2019 to July 2020\Year 3 27-2-20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Newsletter\Sept 2019 to July 2020\Year 3 27-2-20\IMG_3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21318">
                      <a:off x="0" y="0"/>
                      <a:ext cx="2933700" cy="21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E1C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752653CC" wp14:editId="5A69B4BD">
            <wp:simplePos x="0" y="0"/>
            <wp:positionH relativeFrom="margin">
              <wp:align>left</wp:align>
            </wp:positionH>
            <wp:positionV relativeFrom="paragraph">
              <wp:posOffset>118820</wp:posOffset>
            </wp:positionV>
            <wp:extent cx="2822209" cy="2108491"/>
            <wp:effectExtent l="375920" t="252730" r="335280" b="259080"/>
            <wp:wrapNone/>
            <wp:docPr id="6" name="Picture 6" descr="T:\Newsletter\Sept 2019 to July 2020\Year 3 27-2-20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Newsletter\Sept 2019 to July 2020\Year 3 27-2-20\IMG_3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5964">
                      <a:off x="0" y="0"/>
                      <a:ext cx="2822209" cy="21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C03C82" w:rsidP="00E460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6A5362" wp14:editId="710D8CB2">
                <wp:simplePos x="0" y="0"/>
                <wp:positionH relativeFrom="margin">
                  <wp:posOffset>4589780</wp:posOffset>
                </wp:positionH>
                <wp:positionV relativeFrom="paragraph">
                  <wp:posOffset>76200</wp:posOffset>
                </wp:positionV>
                <wp:extent cx="45085" cy="57150"/>
                <wp:effectExtent l="0" t="0" r="1206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C26" w:rsidRPr="00F06E3A" w:rsidRDefault="00440C26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EC6F" id="_x0000_s1032" type="#_x0000_t202" style="position:absolute;margin-left:361.4pt;margin-top:6pt;width:3.55pt;height:4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">
                <v:textbox>
                  <w:txbxContent>
                    <w:p w:rsidR="00440C26" w:rsidRPr="00F06E3A" w:rsidRDefault="00440C26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92662D" w:rsidRDefault="00440C26" w:rsidP="00E460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711083D3" wp14:editId="219E327C">
                <wp:simplePos x="0" y="0"/>
                <wp:positionH relativeFrom="margin">
                  <wp:posOffset>166371</wp:posOffset>
                </wp:positionH>
                <wp:positionV relativeFrom="paragraph">
                  <wp:posOffset>45720</wp:posOffset>
                </wp:positionV>
                <wp:extent cx="171450" cy="111760"/>
                <wp:effectExtent l="0" t="0" r="0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45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0C26" w:rsidRDefault="00465219" w:rsidP="00440C26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83D3" id="_x0000_s1034" type="#_x0000_t202" style="position:absolute;margin-left:13.1pt;margin-top:3.6pt;width:13.5pt;height:8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" o:allowincell="f" filled="f" stroked="f">
                <v:textbox>
                  <w:txbxContent>
                    <w:p w:rsidR="00440C26" w:rsidRDefault="00465219" w:rsidP="00440C26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2662D" w:rsidSect="0092662D">
      <w:footerReference w:type="default" r:id="rId21"/>
      <w:pgSz w:w="12240" w:h="15840" w:code="1"/>
      <w:pgMar w:top="1008" w:right="878" w:bottom="1440" w:left="8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62D" w:rsidRDefault="0092662D">
      <w:r>
        <w:separator/>
      </w:r>
    </w:p>
  </w:endnote>
  <w:endnote w:type="continuationSeparator" w:id="0">
    <w:p w:rsidR="0092662D" w:rsidRDefault="00926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62D" w:rsidRDefault="0092662D">
    <w:pPr>
      <w:pStyle w:val="Footer-Professional"/>
    </w:pPr>
    <w:r>
      <w:t xml:space="preserve">Newsletter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60294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EA7" w:rsidRDefault="0092662D">
    <w:pPr>
      <w:pStyle w:val="Footer-Professional"/>
    </w:pPr>
    <w:r>
      <w:t>Newsletter</w:t>
    </w:r>
    <w:r w:rsidR="00634F45">
      <w:t xml:space="preserve">  </w:t>
    </w:r>
    <w:r w:rsidR="00634F45">
      <w:rPr>
        <w:rStyle w:val="PageNumber"/>
      </w:rPr>
      <w:fldChar w:fldCharType="begin"/>
    </w:r>
    <w:r w:rsidR="00634F45">
      <w:rPr>
        <w:rStyle w:val="PageNumber"/>
      </w:rPr>
      <w:instrText xml:space="preserve"> PAGE </w:instrText>
    </w:r>
    <w:r w:rsidR="00634F45">
      <w:rPr>
        <w:rStyle w:val="PageNumber"/>
      </w:rPr>
      <w:fldChar w:fldCharType="separate"/>
    </w:r>
    <w:r w:rsidR="00970273">
      <w:rPr>
        <w:rStyle w:val="PageNumber"/>
        <w:noProof/>
      </w:rPr>
      <w:t>2</w:t>
    </w:r>
    <w:r w:rsidR="00634F45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62D" w:rsidRDefault="0092662D">
      <w:r>
        <w:separator/>
      </w:r>
    </w:p>
  </w:footnote>
  <w:footnote w:type="continuationSeparator" w:id="0">
    <w:p w:rsidR="0092662D" w:rsidRDefault="00926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GB" w:vendorID="64" w:dllVersion="131078" w:nlCheck="1" w:checkStyle="0"/>
  <w:activeWritingStyle w:appName="MSWord" w:lang="en-US" w:vendorID="64" w:dllVersion="131078" w:nlCheck="1" w:checkStyle="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62D"/>
    <w:rsid w:val="000632D2"/>
    <w:rsid w:val="00073903"/>
    <w:rsid w:val="00085827"/>
    <w:rsid w:val="00091D8C"/>
    <w:rsid w:val="0009218E"/>
    <w:rsid w:val="000B2408"/>
    <w:rsid w:val="000C2CE8"/>
    <w:rsid w:val="000F37D3"/>
    <w:rsid w:val="00150AA0"/>
    <w:rsid w:val="001B087A"/>
    <w:rsid w:val="001C2AD2"/>
    <w:rsid w:val="001C4653"/>
    <w:rsid w:val="001C77D8"/>
    <w:rsid w:val="001E1F14"/>
    <w:rsid w:val="001E41AC"/>
    <w:rsid w:val="00241AB9"/>
    <w:rsid w:val="002B0E4E"/>
    <w:rsid w:val="002B7C81"/>
    <w:rsid w:val="00312C48"/>
    <w:rsid w:val="0034721A"/>
    <w:rsid w:val="003A2F3A"/>
    <w:rsid w:val="003D4FF0"/>
    <w:rsid w:val="00433F56"/>
    <w:rsid w:val="00440C26"/>
    <w:rsid w:val="00452D38"/>
    <w:rsid w:val="00465219"/>
    <w:rsid w:val="00490543"/>
    <w:rsid w:val="004F23B5"/>
    <w:rsid w:val="004F3558"/>
    <w:rsid w:val="004F6F4F"/>
    <w:rsid w:val="00514807"/>
    <w:rsid w:val="00533C00"/>
    <w:rsid w:val="00550E5D"/>
    <w:rsid w:val="00560E1C"/>
    <w:rsid w:val="00563DF0"/>
    <w:rsid w:val="005A1493"/>
    <w:rsid w:val="005A25E1"/>
    <w:rsid w:val="005D042A"/>
    <w:rsid w:val="005D50E3"/>
    <w:rsid w:val="005E7FD1"/>
    <w:rsid w:val="00634F45"/>
    <w:rsid w:val="006521A6"/>
    <w:rsid w:val="006761DB"/>
    <w:rsid w:val="00685EA7"/>
    <w:rsid w:val="00686392"/>
    <w:rsid w:val="006A46A0"/>
    <w:rsid w:val="006B7022"/>
    <w:rsid w:val="006B75BA"/>
    <w:rsid w:val="006D5FCB"/>
    <w:rsid w:val="00701D63"/>
    <w:rsid w:val="00706BA0"/>
    <w:rsid w:val="007202A6"/>
    <w:rsid w:val="00760294"/>
    <w:rsid w:val="00834C1A"/>
    <w:rsid w:val="00840C9E"/>
    <w:rsid w:val="00854114"/>
    <w:rsid w:val="008A6847"/>
    <w:rsid w:val="008B2390"/>
    <w:rsid w:val="008D66ED"/>
    <w:rsid w:val="008E2E4D"/>
    <w:rsid w:val="0092662D"/>
    <w:rsid w:val="00970273"/>
    <w:rsid w:val="00997467"/>
    <w:rsid w:val="009E5066"/>
    <w:rsid w:val="00A21FCE"/>
    <w:rsid w:val="00A30F28"/>
    <w:rsid w:val="00A31DF3"/>
    <w:rsid w:val="00A626E1"/>
    <w:rsid w:val="00A81E10"/>
    <w:rsid w:val="00A85335"/>
    <w:rsid w:val="00A85DDE"/>
    <w:rsid w:val="00A85F72"/>
    <w:rsid w:val="00AA0A1C"/>
    <w:rsid w:val="00AE5360"/>
    <w:rsid w:val="00AF31A7"/>
    <w:rsid w:val="00B365AE"/>
    <w:rsid w:val="00BD522C"/>
    <w:rsid w:val="00C03C82"/>
    <w:rsid w:val="00C068EF"/>
    <w:rsid w:val="00C147CC"/>
    <w:rsid w:val="00C17B13"/>
    <w:rsid w:val="00C62796"/>
    <w:rsid w:val="00C854F7"/>
    <w:rsid w:val="00CA6F67"/>
    <w:rsid w:val="00CC3BF5"/>
    <w:rsid w:val="00CC450E"/>
    <w:rsid w:val="00CD4987"/>
    <w:rsid w:val="00CD7494"/>
    <w:rsid w:val="00D02ED0"/>
    <w:rsid w:val="00D15CCE"/>
    <w:rsid w:val="00D515FA"/>
    <w:rsid w:val="00E17806"/>
    <w:rsid w:val="00E24AD7"/>
    <w:rsid w:val="00E4606B"/>
    <w:rsid w:val="00E96FF1"/>
    <w:rsid w:val="00F06E3A"/>
    <w:rsid w:val="00F1277A"/>
    <w:rsid w:val="00F55C60"/>
    <w:rsid w:val="00F6310A"/>
    <w:rsid w:val="00F75118"/>
    <w:rsid w:val="00FD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869DC1"/>
  <w15:docId w15:val="{D66103E8-55DF-4E10-93DE-06370399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23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</w:style>
  <w:style w:type="paragraph" w:customStyle="1" w:styleId="BodyText-Professional">
    <w:name w:val="Body Text - Professional"/>
    <w:basedOn w:val="Normal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pPr>
      <w:spacing w:before="60" w:after="60" w:line="240" w:lineRule="exact"/>
    </w:pPr>
    <w:rPr>
      <w:rFonts w:ascii="Arial Black" w:hAnsi="Arial Black"/>
      <w:smallCaps/>
      <w:color w:val="000080"/>
      <w:sz w:val="18"/>
    </w:rPr>
  </w:style>
  <w:style w:type="paragraph" w:customStyle="1" w:styleId="SidebarText-Professional">
    <w:name w:val="Sidebar Text -Professional"/>
    <w:basedOn w:val="Normal"/>
    <w:pPr>
      <w:spacing w:after="120" w:line="280" w:lineRule="exact"/>
    </w:pPr>
    <w:rPr>
      <w:rFonts w:ascii="Arial" w:hAnsi="Arial"/>
      <w:color w:val="000080"/>
      <w:sz w:val="18"/>
    </w:rPr>
  </w:style>
  <w:style w:type="paragraph" w:customStyle="1" w:styleId="Byline-Professional">
    <w:name w:val="Byline - Professional"/>
    <w:basedOn w:val="Normal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92662D"/>
    <w:pPr>
      <w:pBdr>
        <w:top w:val="single" w:sz="36" w:space="1" w:color="000080"/>
      </w:pBdr>
      <w:jc w:val="center"/>
    </w:pPr>
    <w:rPr>
      <w:rFonts w:ascii="Arial Black" w:hAnsi="Arial Black"/>
      <w:color w:val="000080"/>
      <w:sz w:val="16"/>
    </w:rPr>
  </w:style>
  <w:style w:type="paragraph" w:customStyle="1" w:styleId="Heading1-Professional">
    <w:name w:val="Heading 1 - Professional"/>
    <w:basedOn w:val="Normal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92662D"/>
    <w:pPr>
      <w:pBdr>
        <w:top w:val="single" w:sz="36" w:space="1" w:color="000080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8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</w:style>
  <w:style w:type="paragraph" w:customStyle="1" w:styleId="Picture-Professional">
    <w:name w:val="Picture - Professional"/>
    <w:basedOn w:val="BodyText-Professional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Pr>
      <w:i/>
      <w:sz w:val="18"/>
    </w:rPr>
  </w:style>
  <w:style w:type="paragraph" w:customStyle="1" w:styleId="Postage-Professional">
    <w:name w:val="Postage - Professional"/>
    <w:basedOn w:val="Normal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92662D"/>
    <w:pPr>
      <w:pBdr>
        <w:top w:val="single" w:sz="6" w:space="1" w:color="808000"/>
        <w:bottom w:val="single" w:sz="6" w:space="3" w:color="808000"/>
      </w:pBdr>
      <w:ind w:left="60" w:right="60"/>
      <w:jc w:val="center"/>
    </w:pPr>
    <w:rPr>
      <w:i/>
      <w:color w:val="808000"/>
      <w:sz w:val="22"/>
    </w:rPr>
  </w:style>
  <w:style w:type="paragraph" w:customStyle="1" w:styleId="SidebarSubhead-Professional">
    <w:name w:val="Sidebar Subhead - Professional"/>
    <w:basedOn w:val="Normal"/>
    <w:pPr>
      <w:spacing w:line="280" w:lineRule="exact"/>
    </w:pPr>
    <w:rPr>
      <w:rFonts w:ascii="Arial" w:hAnsi="Arial"/>
      <w:smallCaps/>
      <w:color w:val="000080"/>
      <w:sz w:val="18"/>
    </w:rPr>
  </w:style>
  <w:style w:type="paragraph" w:customStyle="1" w:styleId="SidebarTitle-Professional">
    <w:name w:val="Sidebar Title -Professional"/>
    <w:basedOn w:val="Normal"/>
    <w:pPr>
      <w:spacing w:before="120" w:after="60" w:line="320" w:lineRule="exact"/>
    </w:pPr>
    <w:rPr>
      <w:rFonts w:ascii="Arial Black" w:hAnsi="Arial Black"/>
      <w:smallCaps/>
      <w:color w:val="000080"/>
      <w:spacing w:val="40"/>
      <w:sz w:val="24"/>
    </w:rPr>
  </w:style>
  <w:style w:type="paragraph" w:customStyle="1" w:styleId="Subtitle-Professional">
    <w:name w:val="Subtitle - Professional"/>
    <w:basedOn w:val="Normal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92662D"/>
    <w:pPr>
      <w:pBdr>
        <w:top w:val="single" w:sz="3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center"/>
    </w:pPr>
    <w:rPr>
      <w:rFonts w:ascii="Arial Black" w:hAnsi="Arial Black"/>
      <w:color w:val="000080"/>
      <w:sz w:val="144"/>
    </w:rPr>
  </w:style>
  <w:style w:type="paragraph" w:customStyle="1" w:styleId="TOCHeading-Professional">
    <w:name w:val="TOC Heading - Professional"/>
    <w:basedOn w:val="Normal"/>
    <w:rsid w:val="0092662D"/>
    <w:pPr>
      <w:pBdr>
        <w:top w:val="single" w:sz="36" w:space="1" w:color="000080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paragraph" w:styleId="NormalWeb">
    <w:name w:val="Normal (Web)"/>
    <w:basedOn w:val="Normal"/>
    <w:uiPriority w:val="99"/>
    <w:semiHidden/>
    <w:unhideWhenUsed/>
    <w:rsid w:val="008E2E4D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2A6"/>
    <w:rPr>
      <w:rFonts w:ascii="Tahoma" w:hAnsi="Tahoma" w:cs="Tahoma"/>
      <w:sz w:val="16"/>
      <w:szCs w:val="1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B23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-edmunds.towerhamlets.sch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.ST-EDMUNDS\AppData\Roaming\Microsoft\Template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F18EA-FD8E-4B3F-9CB8-B98434A6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</Template>
  <TotalTime>123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Edmunds Primary School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Sims</dc:creator>
  <cp:lastModifiedBy>Holly Sims</cp:lastModifiedBy>
  <cp:revision>25</cp:revision>
  <cp:lastPrinted>2019-12-03T12:47:00Z</cp:lastPrinted>
  <dcterms:created xsi:type="dcterms:W3CDTF">2020-02-27T13:08:00Z</dcterms:created>
  <dcterms:modified xsi:type="dcterms:W3CDTF">2020-03-06T12:34:00Z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